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90"/>
        <w:gridCol w:w="5130"/>
      </w:tblGrid>
      <w:tr w14:paraId="16116115" w14:textId="77777777" w:rsidTr="003C16DD">
        <w:tblPrEx>
          <w:tblW w:w="10620" w:type="dxa"/>
          <w:tblInd w:w="-252" w:type="dxa"/>
          <w:tblLayout w:type="fixed"/>
          <w:tblLook w:val="0000"/>
        </w:tblPrEx>
        <w:trPr>
          <w:cantSplit/>
          <w:trHeight w:val="895"/>
        </w:trPr>
        <w:tc>
          <w:tcPr>
            <w:tcW w:w="5490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4" w:space="0" w:color="auto"/>
            </w:tcBorders>
          </w:tcPr>
          <w:p w:rsidR="003C16DD" w14:paraId="16116112" w14:textId="77777777">
            <w:pPr>
              <w:rPr>
                <w:sz w:val="20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5" type="#_x0000_t75" alt="L&amp;A Logo jpg" style="width:46.5pt;height:40.1pt;margin-top:-3.85pt;margin-left:2.1pt;position:absolute;visibility:visible;z-index:251658240">
                  <v:imagedata r:id="rId4" o:title="L&amp;A Logo jpg"/>
                </v:shape>
              </w:pict>
            </w:r>
          </w:p>
          <w:p w:rsidR="00007229" w:rsidRPr="00007229" w:rsidP="00007229" w14:paraId="16116113" w14:textId="4910883E">
            <w:pPr>
              <w:tabs>
                <w:tab w:val="left" w:pos="72"/>
              </w:tabs>
              <w:ind w:right="1062"/>
              <w:jc w:val="right"/>
              <w:rPr>
                <w:rFonts w:ascii="Arial" w:hAnsi="Arial" w:cs="Arial"/>
                <w:b/>
              </w:rPr>
            </w:pPr>
            <w:r>
              <w:tab/>
            </w:r>
            <w:r w:rsidRPr="00A90A61">
              <w:rPr>
                <w:rFonts w:ascii="Arial" w:hAnsi="Arial" w:cs="Arial"/>
                <w:b/>
              </w:rPr>
              <w:t xml:space="preserve">Lennox &amp; Addington County </w:t>
            </w:r>
            <w:r>
              <w:rPr>
                <w:rFonts w:ascii="Arial" w:hAnsi="Arial" w:cs="Arial"/>
                <w:b/>
              </w:rPr>
              <w:br/>
              <w:t>GENERAL HOSPITAL</w:t>
            </w:r>
          </w:p>
        </w:tc>
        <w:tc>
          <w:tcPr>
            <w:tcW w:w="5130" w:type="dxa"/>
            <w:tcBorders>
              <w:top w:val="single" w:sz="2" w:space="0" w:color="FFFFFF"/>
              <w:left w:val="single" w:sz="4" w:space="0" w:color="auto"/>
              <w:bottom w:val="single" w:sz="4" w:space="0" w:color="auto"/>
              <w:right w:val="single" w:sz="2" w:space="0" w:color="FFFFFF"/>
            </w:tcBorders>
          </w:tcPr>
          <w:p w:rsidR="003C16DD" w:rsidRPr="00007229" w14:paraId="16116114" w14:textId="77A1BD40">
            <w:pPr>
              <w:rPr>
                <w:rFonts w:ascii="Arial" w:hAnsi="Arial" w:cs="Arial"/>
              </w:rPr>
            </w:pPr>
          </w:p>
        </w:tc>
      </w:tr>
    </w:tbl>
    <w:p w:rsidR="003C16DD" w14:paraId="16116116" w14:textId="77777777">
      <w:pPr>
        <w:ind w:right="-630"/>
        <w:jc w:val="right"/>
      </w:pPr>
    </w:p>
    <w:p w:rsidR="00C45BB1" w:rsidP="00C45BB1" w14:paraId="16116117" w14:textId="7777777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AUTHORIZATION TO USE / DISCLOSE (RELEASE) PERSONAL HEALTH INFORMATION</w:t>
      </w:r>
    </w:p>
    <w:p w:rsidR="00C45BB1" w:rsidP="00C45BB1" w14:paraId="16116119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FROM THE RECORDS OF:</w:t>
      </w:r>
    </w:p>
    <w:p w:rsidR="00C45BB1" w:rsidP="00C45BB1" w14:paraId="1611611A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</w:p>
    <w:p w:rsidR="00C45BB1" w:rsidP="00C45BB1" w14:paraId="1611611B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Patient Name:_</w:t>
      </w:r>
      <w:r>
        <w:rPr>
          <w:rFonts w:ascii="Arial" w:hAnsi="Arial" w:cs="Arial"/>
        </w:rPr>
        <w:t>_______________________________ Date of Birth:____ /____/______</w:t>
      </w:r>
    </w:p>
    <w:p w:rsidR="00DE3C77" w:rsidP="00C45BB1" w14:paraId="5FEF1D06" w14:textId="6ED07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  <w:sz w:val="20"/>
        </w:rPr>
        <w:t>DD    MM   YYYY</w:t>
      </w:r>
      <w:r>
        <w:rPr>
          <w:rFonts w:ascii="Arial" w:hAnsi="Arial" w:cs="Arial"/>
          <w:sz w:val="20"/>
        </w:rPr>
        <w:tab/>
      </w:r>
    </w:p>
    <w:p w:rsidR="00DE3C77" w:rsidRPr="00DE3C77" w:rsidP="00C45BB1" w14:paraId="4E10F071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</w:p>
    <w:p w:rsidR="00C45BB1" w:rsidP="00C45BB1" w14:paraId="1611611E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Mailing Address of Patient:________________________________________________</w:t>
      </w:r>
    </w:p>
    <w:p w:rsidR="00C45BB1" w:rsidP="00C45BB1" w14:paraId="1611611F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</w:p>
    <w:p w:rsidR="00C45BB1" w:rsidP="00C45BB1" w14:paraId="16116120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Primary Number:  (        )  ______________  Alternate Number (     ) _______________  </w:t>
      </w:r>
    </w:p>
    <w:p w:rsidR="00C45BB1" w:rsidP="00C45BB1" w14:paraId="16116121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C45BB1" w:rsidP="00C45BB1" w14:paraId="16116122" w14:textId="77777777">
      <w:pPr>
        <w:rPr>
          <w:rFonts w:ascii="Arial" w:hAnsi="Arial" w:cs="Arial"/>
        </w:rPr>
      </w:pPr>
    </w:p>
    <w:p w:rsidR="00C45BB1" w:rsidP="00C45BB1" w14:paraId="16116123" w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______________________________________, hereby authorize Lennox and Addington County General Hospital to release my personal health information to: </w:t>
      </w:r>
    </w:p>
    <w:p w:rsidR="00C45BB1" w:rsidP="00C45BB1" w14:paraId="16116124" w14:textId="77777777">
      <w:pPr>
        <w:jc w:val="center"/>
        <w:rPr>
          <w:rFonts w:ascii="Arial" w:hAnsi="Arial" w:cs="Arial"/>
          <w:sz w:val="18"/>
        </w:rPr>
      </w:pPr>
    </w:p>
    <w:p w:rsidR="00C45BB1" w:rsidP="00C45BB1" w14:paraId="16116125" w14:textId="77777777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____________________________________________________________________________________________</w:t>
      </w:r>
    </w:p>
    <w:p w:rsidR="00C45BB1" w:rsidP="00C45BB1" w14:paraId="16116126" w14:textId="77777777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(name of person/facility/agency requesting information)</w:t>
      </w:r>
    </w:p>
    <w:p w:rsidR="00C45BB1" w:rsidP="00C45BB1" w14:paraId="16116127" w14:textId="77777777">
      <w:pPr>
        <w:jc w:val="center"/>
        <w:rPr>
          <w:rFonts w:ascii="Arial" w:hAnsi="Arial" w:cs="Arial"/>
          <w:sz w:val="18"/>
        </w:rPr>
      </w:pPr>
    </w:p>
    <w:p w:rsidR="00C45BB1" w:rsidP="00C45BB1" w14:paraId="16116128" w14:textId="77777777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____________________________________________________________________________________________</w:t>
      </w:r>
    </w:p>
    <w:p w:rsidR="00C45BB1" w:rsidP="00C45BB1" w14:paraId="16116129" w14:textId="77777777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(address of person/facility/agency requesting information</w:t>
      </w:r>
    </w:p>
    <w:p w:rsidR="00C45BB1" w:rsidP="00C45BB1" w14:paraId="1611612A" w14:textId="77777777">
      <w:pPr>
        <w:rPr>
          <w:rFonts w:ascii="Arial" w:hAnsi="Arial" w:cs="Arial"/>
          <w:sz w:val="10"/>
        </w:rPr>
      </w:pPr>
    </w:p>
    <w:p w:rsidR="00C45BB1" w:rsidP="00C45BB1" w14:paraId="1611612B" w14:textId="77777777">
      <w:pPr>
        <w:rPr>
          <w:rFonts w:ascii="Arial" w:hAnsi="Arial" w:cs="Arial"/>
          <w:sz w:val="16"/>
          <w:szCs w:val="16"/>
        </w:rPr>
      </w:pPr>
    </w:p>
    <w:p w:rsidR="00C45BB1" w:rsidP="00C45BB1" w14:paraId="1611612C" w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following personal health information </w:t>
      </w:r>
      <w:r>
        <w:rPr>
          <w:rFonts w:ascii="Arial" w:hAnsi="Arial" w:cs="Arial"/>
        </w:rPr>
        <w:t>is authorized for release: (include dates)</w:t>
      </w:r>
    </w:p>
    <w:p w:rsidR="00C45BB1" w:rsidRPr="00041BF8" w:rsidP="00C45BB1" w14:paraId="1611612D" w14:textId="77777777">
      <w:pPr>
        <w:rPr>
          <w:rFonts w:ascii="Arial" w:hAnsi="Arial" w:cs="Arial"/>
          <w:sz w:val="22"/>
          <w:szCs w:val="22"/>
        </w:rPr>
      </w:pPr>
    </w:p>
    <w:p w:rsidR="00C45BB1" w:rsidP="00C45BB1" w14:paraId="1611612E" w14:textId="77777777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:rsidR="00C45BB1" w:rsidP="00C45BB1" w14:paraId="1611612F" w14:textId="77777777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(Description of personal health information and date of contact/hospitalizations)</w:t>
      </w:r>
    </w:p>
    <w:p w:rsidR="00C45BB1" w:rsidRPr="00041BF8" w:rsidP="00C45BB1" w14:paraId="16116130" w14:textId="77777777">
      <w:pPr>
        <w:rPr>
          <w:rFonts w:ascii="Arial" w:hAnsi="Arial" w:cs="Arial"/>
          <w:sz w:val="22"/>
          <w:szCs w:val="22"/>
        </w:rPr>
      </w:pPr>
    </w:p>
    <w:p w:rsidR="00C45BB1" w:rsidP="00C45BB1" w14:paraId="16116131" w14:textId="77777777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:rsidR="00C45BB1" w:rsidP="00C45BB1" w14:paraId="16116132" w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Purpose of this Request </w:t>
      </w:r>
      <w:r>
        <w:rPr>
          <w:rFonts w:ascii="Arial" w:hAnsi="Arial" w:cs="Arial"/>
          <w:i/>
          <w:sz w:val="18"/>
          <w:szCs w:val="18"/>
        </w:rPr>
        <w:t>(how the recipient is directed to use this information)</w:t>
      </w:r>
      <w:r>
        <w:rPr>
          <w:rFonts w:ascii="Arial" w:hAnsi="Arial" w:cs="Arial"/>
        </w:rPr>
        <w:t xml:space="preserve">:  </w:t>
      </w:r>
    </w:p>
    <w:p w:rsidR="00C45BB1" w:rsidRPr="005D2B4C" w:rsidP="00C45BB1" w14:paraId="16116133" w14:textId="77777777">
      <w:pPr>
        <w:rPr>
          <w:rFonts w:ascii="Arial" w:hAnsi="Arial" w:cs="Arial"/>
          <w:sz w:val="32"/>
          <w:szCs w:val="32"/>
        </w:rPr>
      </w:pPr>
      <w:r w:rsidRPr="005D2B4C">
        <w:rPr>
          <w:rFonts w:ascii="Arial" w:hAnsi="Arial" w:cs="Arial"/>
          <w:sz w:val="32"/>
          <w:szCs w:val="32"/>
        </w:rPr>
        <w:t>______________________________________</w:t>
      </w:r>
      <w:r w:rsidR="005D2B4C">
        <w:rPr>
          <w:rFonts w:ascii="Arial" w:hAnsi="Arial" w:cs="Arial"/>
          <w:sz w:val="32"/>
          <w:szCs w:val="32"/>
        </w:rPr>
        <w:t>______________</w:t>
      </w:r>
    </w:p>
    <w:p w:rsidR="005D2B4C" w:rsidP="00C45BB1" w14:paraId="16116137" w14:textId="28435750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I hereby waive </w:t>
      </w:r>
      <w:r>
        <w:rPr>
          <w:rFonts w:ascii="Arial" w:hAnsi="Arial" w:cs="Arial"/>
          <w:sz w:val="18"/>
        </w:rPr>
        <w:t>any and all</w:t>
      </w:r>
      <w:r>
        <w:rPr>
          <w:rFonts w:ascii="Arial" w:hAnsi="Arial" w:cs="Arial"/>
          <w:sz w:val="18"/>
        </w:rPr>
        <w:t xml:space="preserve"> claims against Lennox &amp; Addington County General Hospital in connection with the release of this personal health information.</w:t>
      </w:r>
    </w:p>
    <w:p w:rsidR="00C45BB1" w:rsidP="00C45BB1" w14:paraId="16116138" w14:textId="77777777">
      <w:pPr>
        <w:rPr>
          <w:rFonts w:ascii="Arial" w:hAnsi="Arial" w:cs="Arial"/>
          <w:sz w:val="16"/>
          <w:szCs w:val="16"/>
        </w:rPr>
      </w:pPr>
    </w:p>
    <w:p w:rsidR="00F82F06" w:rsidP="00F82F06" w14:paraId="16116139" w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Patient Signature:_________________________         Date:    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______/______/_______</w:t>
      </w:r>
    </w:p>
    <w:p w:rsidR="00C45BB1" w:rsidRPr="00F82F06" w:rsidP="00F82F06" w14:paraId="1611613A" w14:textId="77777777">
      <w:pPr>
        <w:rPr>
          <w:rFonts w:ascii="Arial" w:hAnsi="Arial" w:cs="Arial"/>
        </w:rPr>
      </w:pPr>
      <w:r w:rsidRPr="00F82F06">
        <w:rPr>
          <w:rFonts w:ascii="Arial" w:hAnsi="Arial" w:cs="Arial"/>
          <w:sz w:val="16"/>
          <w:szCs w:val="16"/>
        </w:rPr>
        <w:t>Print Name if signing as SDM/Executor:</w:t>
      </w:r>
      <w:r>
        <w:rPr>
          <w:rFonts w:ascii="Arial" w:hAnsi="Arial" w:cs="Arial"/>
        </w:rPr>
        <w:t xml:space="preserve">  </w:t>
      </w:r>
      <w:r w:rsidRPr="00F82F06">
        <w:rPr>
          <w:rFonts w:ascii="Arial" w:hAnsi="Arial" w:cs="Arial"/>
          <w:sz w:val="32"/>
          <w:szCs w:val="32"/>
        </w:rPr>
        <w:t>___________________</w:t>
      </w:r>
      <w:r w:rsidRPr="00F82F06" w:rsidR="00DE3C77">
        <w:rPr>
          <w:rFonts w:ascii="Arial" w:hAnsi="Arial" w:cs="Arial"/>
          <w:sz w:val="32"/>
          <w:szCs w:val="32"/>
        </w:rPr>
        <w:t xml:space="preserve"> </w:t>
      </w:r>
      <w:r w:rsidR="00DE3C77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</w:t>
      </w:r>
      <w:r w:rsidR="00DE3C77">
        <w:rPr>
          <w:rFonts w:ascii="Arial" w:hAnsi="Arial" w:cs="Arial"/>
        </w:rPr>
        <w:t xml:space="preserve"> </w:t>
      </w:r>
      <w:r w:rsidR="00DE3C77">
        <w:rPr>
          <w:rFonts w:ascii="Arial" w:hAnsi="Arial" w:cs="Arial"/>
          <w:color w:val="404040"/>
        </w:rPr>
        <w:t>DD     MM      YYYY</w:t>
      </w:r>
    </w:p>
    <w:p w:rsidR="00F82F06" w:rsidP="00C45BB1" w14:paraId="1611613B" w14:textId="77777777">
      <w:pPr>
        <w:ind w:left="5760" w:firstLine="720"/>
        <w:rPr>
          <w:rFonts w:ascii="Arial" w:hAnsi="Arial" w:cs="Arial"/>
          <w:color w:val="404040"/>
        </w:rPr>
      </w:pPr>
    </w:p>
    <w:p w:rsidR="00C45BB1" w:rsidP="00C45BB1" w14:paraId="1611613C" w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Witness:  </w:t>
      </w:r>
      <w:r w:rsidRPr="00F82F06">
        <w:rPr>
          <w:rFonts w:ascii="Arial" w:hAnsi="Arial" w:cs="Arial"/>
          <w:u w:val="single"/>
        </w:rPr>
        <w:t>_______________________</w:t>
      </w:r>
      <w:r w:rsidRPr="00F82F06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Relationship to Patient: </w:t>
      </w:r>
      <w:r w:rsidRPr="00F82F06">
        <w:rPr>
          <w:rFonts w:ascii="Arial" w:hAnsi="Arial" w:cs="Arial"/>
          <w:u w:val="single"/>
        </w:rPr>
        <w:t xml:space="preserve">__________________  </w:t>
      </w:r>
      <w:r>
        <w:rPr>
          <w:rFonts w:ascii="Arial" w:hAnsi="Arial" w:cs="Arial"/>
        </w:rPr>
        <w:t xml:space="preserve">                    </w:t>
      </w:r>
    </w:p>
    <w:p w:rsidR="00C45BB1" w:rsidRPr="00426338" w:rsidP="00007229" w14:paraId="1611613D" w14:textId="77777777">
      <w:pPr>
        <w:jc w:val="right"/>
        <w:rPr>
          <w:rFonts w:ascii="Wingdings" w:hAnsi="Wingdings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I</w:t>
      </w:r>
      <w:r w:rsidR="001765A6">
        <w:rPr>
          <w:rFonts w:ascii="Arial" w:hAnsi="Arial" w:cs="Arial"/>
          <w:b/>
          <w:sz w:val="16"/>
          <w:szCs w:val="16"/>
        </w:rPr>
        <w:t>nitial here ______ if custodial Parent.</w:t>
      </w:r>
    </w:p>
    <w:p w:rsidR="00007229" w:rsidP="00041BF8" w14:paraId="16CF5D53" w14:textId="77777777">
      <w:pPr>
        <w:spacing w:before="60"/>
        <w:rPr>
          <w:rFonts w:ascii="Arial" w:hAnsi="Arial" w:cs="Arial"/>
          <w:b/>
          <w:sz w:val="16"/>
          <w:szCs w:val="16"/>
        </w:rPr>
      </w:pPr>
    </w:p>
    <w:p w:rsidR="00C45BB1" w:rsidP="00007229" w14:paraId="16116143" w14:textId="57399EE4">
      <w:pPr>
        <w:spacing w:before="60"/>
        <w:rPr>
          <w:rFonts w:ascii="Arial" w:hAnsi="Arial" w:cs="Arial"/>
        </w:rPr>
      </w:pPr>
      <w:r>
        <w:rPr>
          <w:rFonts w:ascii="Arial" w:hAnsi="Arial" w:cs="Arial"/>
          <w:b/>
          <w:sz w:val="16"/>
          <w:szCs w:val="16"/>
        </w:rPr>
        <w:t xml:space="preserve">Special Note: If physician, not associated with this facility, is present in person and asking for PHI under Circle of Care, physician must sign above and initial below to confirm they are currently treating </w:t>
      </w:r>
      <w:r>
        <w:rPr>
          <w:rFonts w:ascii="Arial" w:hAnsi="Arial" w:cs="Arial"/>
          <w:b/>
          <w:sz w:val="16"/>
          <w:szCs w:val="16"/>
        </w:rPr>
        <w:t>patient</w:t>
      </w:r>
      <w:r>
        <w:rPr>
          <w:rFonts w:ascii="Arial" w:hAnsi="Arial" w:cs="Arial"/>
          <w:b/>
          <w:sz w:val="16"/>
          <w:szCs w:val="16"/>
        </w:rPr>
        <w:t>.</w:t>
      </w:r>
      <w:r w:rsidR="00007229">
        <w:rPr>
          <w:rFonts w:ascii="Arial" w:hAnsi="Arial" w:cs="Arial"/>
          <w:b/>
          <w:sz w:val="16"/>
          <w:szCs w:val="16"/>
        </w:rPr>
        <w:t xml:space="preserve"> </w:t>
      </w:r>
      <w:r w:rsidRPr="00F82F06">
        <w:rPr>
          <w:rFonts w:ascii="Arial" w:hAnsi="Arial" w:cs="Arial"/>
          <w:b/>
          <w:sz w:val="16"/>
          <w:szCs w:val="16"/>
          <w:u w:val="single"/>
        </w:rPr>
        <w:t>_</w:t>
      </w:r>
      <w:r w:rsidR="00007229">
        <w:rPr>
          <w:rFonts w:ascii="Arial" w:hAnsi="Arial" w:cs="Arial"/>
          <w:b/>
          <w:sz w:val="16"/>
          <w:szCs w:val="16"/>
          <w:u w:val="single"/>
        </w:rPr>
        <w:t>_</w:t>
      </w:r>
      <w:r w:rsidRPr="00F82F06">
        <w:rPr>
          <w:rFonts w:ascii="Arial" w:hAnsi="Arial" w:cs="Arial"/>
          <w:b/>
          <w:sz w:val="16"/>
          <w:szCs w:val="16"/>
          <w:u w:val="single"/>
        </w:rPr>
        <w:t>______</w:t>
      </w:r>
      <w:r>
        <w:rPr>
          <w:rFonts w:ascii="Arial" w:hAnsi="Arial" w:cs="Arial"/>
          <w:b/>
          <w:sz w:val="16"/>
          <w:szCs w:val="16"/>
        </w:rPr>
        <w:t xml:space="preserve"> Initial to indicate patient is currently being treated by physician.</w:t>
      </w:r>
    </w:p>
    <w:p w:rsidR="00007229" w:rsidRPr="00007229" w:rsidP="00041BF8" w14:paraId="5C20569D" w14:textId="77777777">
      <w:pPr>
        <w:spacing w:before="40"/>
        <w:rPr>
          <w:rFonts w:ascii="Arial" w:hAnsi="Arial" w:cs="Arial"/>
          <w:sz w:val="16"/>
          <w:szCs w:val="16"/>
        </w:rPr>
      </w:pPr>
    </w:p>
    <w:p w:rsidR="00DE3C77" w:rsidRPr="00007229" w:rsidP="00007229" w14:paraId="4F46632F" w14:textId="0AED787F">
      <w:pPr>
        <w:spacing w:before="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It is understood</w:t>
      </w:r>
      <w:r>
        <w:rPr>
          <w:rFonts w:ascii="Arial" w:hAnsi="Arial" w:cs="Arial"/>
          <w:sz w:val="20"/>
        </w:rPr>
        <w:t xml:space="preserve"> that this authorization may be rescinded or amended in writing at any time by the patient.  This authorization automatically expires ninety </w:t>
      </w:r>
      <w:r w:rsidR="00007229">
        <w:rPr>
          <w:rFonts w:ascii="Arial" w:hAnsi="Arial" w:cs="Arial"/>
          <w:sz w:val="20"/>
        </w:rPr>
        <w:t xml:space="preserve">(90) </w:t>
      </w:r>
      <w:r>
        <w:rPr>
          <w:rFonts w:ascii="Arial" w:hAnsi="Arial" w:cs="Arial"/>
          <w:sz w:val="20"/>
        </w:rPr>
        <w:t>days after the date signed above</w:t>
      </w:r>
      <w:r>
        <w:tab/>
      </w:r>
      <w:r>
        <w:tab/>
      </w:r>
    </w:p>
    <w:p w:rsidR="00007229" w:rsidRPr="00A92E83" w:rsidP="00A92E83" w14:paraId="1A221814" w14:textId="77777777">
      <w:pPr>
        <w:spacing w:before="40"/>
        <w:jc w:val="right"/>
        <w:rPr>
          <w:rFonts w:ascii="Arial" w:hAnsi="Arial" w:cs="Arial"/>
          <w:sz w:val="16"/>
          <w:szCs w:val="16"/>
        </w:rPr>
      </w:pPr>
    </w:p>
    <w:p w:rsidR="00007229" w:rsidRPr="00007229" w:rsidP="00007229" w14:paraId="38FAC622" w14:textId="27E22AA9">
      <w:pPr>
        <w:spacing w:before="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Contact  </w:t>
      </w:r>
      <w:r w:rsidR="00A92E83">
        <w:rPr>
          <w:rFonts w:ascii="Arial" w:hAnsi="Arial" w:cs="Arial"/>
          <w:sz w:val="20"/>
        </w:rPr>
        <w:t>Info</w:t>
      </w:r>
      <w:r w:rsidR="00A92E83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>Phone</w:t>
      </w:r>
      <w:r w:rsidR="00A92E83">
        <w:rPr>
          <w:rFonts w:ascii="Arial" w:hAnsi="Arial" w:cs="Arial"/>
          <w:sz w:val="20"/>
        </w:rPr>
        <w:t xml:space="preserve"> - </w:t>
      </w:r>
      <w:r>
        <w:rPr>
          <w:rFonts w:ascii="Arial" w:hAnsi="Arial" w:cs="Arial"/>
          <w:sz w:val="20"/>
        </w:rPr>
        <w:t>613-354-3301</w:t>
      </w:r>
      <w:r w:rsidR="00A92E83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Fax</w:t>
      </w:r>
      <w:r w:rsidR="00A92E83">
        <w:rPr>
          <w:rFonts w:ascii="Arial" w:hAnsi="Arial" w:cs="Arial"/>
          <w:sz w:val="20"/>
        </w:rPr>
        <w:t xml:space="preserve"> - </w:t>
      </w:r>
      <w:r>
        <w:rPr>
          <w:rFonts w:ascii="Arial" w:hAnsi="Arial" w:cs="Arial"/>
          <w:sz w:val="20"/>
        </w:rPr>
        <w:t>613-354-1847</w:t>
      </w:r>
      <w:r w:rsidR="00A92E83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Email</w:t>
      </w:r>
      <w:r w:rsidR="00A92E83">
        <w:rPr>
          <w:rFonts w:ascii="Arial" w:hAnsi="Arial" w:cs="Arial"/>
          <w:sz w:val="20"/>
        </w:rPr>
        <w:t xml:space="preserve"> - </w:t>
      </w:r>
      <w:r>
        <w:rPr>
          <w:rFonts w:ascii="Arial" w:hAnsi="Arial" w:cs="Arial"/>
          <w:sz w:val="20"/>
        </w:rPr>
        <w:t>ROIRequest@lacgh.napanee.on.ca</w:t>
      </w:r>
    </w:p>
    <w:sectPr w:rsidSect="003C16DD">
      <w:headerReference w:type="even" r:id="rId5"/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 w:code="1"/>
      <w:pgMar w:top="720" w:right="1440" w:bottom="720" w:left="1440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16DD" w14:paraId="1611614B" w14:textId="77777777">
    <w:pPr>
      <w:pStyle w:val="Footer"/>
      <w:tabs>
        <w:tab w:val="left" w:pos="2880"/>
        <w:tab w:val="clear" w:pos="4320"/>
        <w:tab w:val="clear" w:pos="8640"/>
        <w:tab w:val="right" w:pos="9990"/>
      </w:tabs>
      <w:ind w:hanging="360"/>
    </w:pPr>
    <w:r>
      <w:t>DEP6B-97</w:t>
    </w:r>
    <w:r>
      <w:tab/>
      <w:t xml:space="preserve">Revised: </w:t>
    </w:r>
    <w:r>
      <w:rPr>
        <w:b/>
      </w:rPr>
      <w:t>DRAFT</w:t>
    </w:r>
    <w:r>
      <w:tab/>
    </w:r>
    <w:r>
      <w:t>Replacing: DEP7B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7229" w:rsidP="00007229" w14:paraId="0E18E81C" w14:textId="6C8D33CA">
    <w:pPr>
      <w:pStyle w:val="Footer"/>
      <w:jc w:val="right"/>
      <w:rPr>
        <w:rFonts w:ascii="Arial" w:hAnsi="Arial" w:cs="Arial"/>
      </w:rPr>
    </w:pPr>
    <w:r>
      <w:rPr>
        <w:noProof/>
      </w:rPr>
      <w:drawing>
        <wp:inline distT="0" distB="0" distL="0" distR="0">
          <wp:extent cx="1809750" cy="619125"/>
          <wp:effectExtent l="0" t="0" r="0" b="0"/>
          <wp:docPr id="1406085291" name="Picture 1406085291" descr="C:\Users\mgannon\Downloads\barcode - 2024-09-24T124137.968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085291" name="Picture 1" descr="C:\Users\mgannon\Downloads\barcode - 2024-09-24T124137.968.gif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16DD" w:rsidRPr="00007229" w14:paraId="1611614D" w14:textId="54E91D61">
    <w:pPr>
      <w:pStyle w:val="Footer"/>
      <w:rPr>
        <w:rFonts w:ascii="Arial" w:hAnsi="Arial" w:cs="Arial"/>
        <w:b/>
        <w:sz w:val="20"/>
        <w:u w:val="single"/>
      </w:rPr>
    </w:pPr>
    <w:r w:rsidRPr="00007229">
      <w:rPr>
        <w:rFonts w:ascii="Arial" w:hAnsi="Arial" w:cs="Arial"/>
        <w:sz w:val="20"/>
      </w:rPr>
      <w:t>Form # 63</w:t>
    </w:r>
    <w:r w:rsidRPr="00007229">
      <w:rPr>
        <w:rFonts w:ascii="Arial" w:hAnsi="Arial" w:cs="Arial"/>
        <w:sz w:val="20"/>
      </w:rPr>
      <w:tab/>
      <w:t xml:space="preserve">Effective: </w:t>
    </w:r>
    <w:r w:rsidRPr="00007229" w:rsidR="00C45BB1">
      <w:rPr>
        <w:rFonts w:ascii="Arial" w:hAnsi="Arial" w:cs="Arial"/>
        <w:sz w:val="20"/>
      </w:rPr>
      <w:t>August 7, 2020</w:t>
    </w:r>
    <w:r w:rsidRPr="00007229">
      <w:rPr>
        <w:rFonts w:ascii="Arial" w:hAnsi="Arial" w:cs="Arial"/>
        <w:sz w:val="20"/>
      </w:rPr>
      <w:t xml:space="preserve">   (</w:t>
    </w:r>
    <w:r w:rsidRPr="00007229">
      <w:rPr>
        <w:rFonts w:ascii="Arial" w:hAnsi="Arial" w:cs="Arial"/>
        <w:sz w:val="20"/>
      </w:rPr>
      <w:t xml:space="preserve">Reviewed </w:t>
    </w:r>
    <w:r w:rsidRPr="00007229" w:rsidR="00007229">
      <w:rPr>
        <w:rFonts w:ascii="Arial" w:hAnsi="Arial" w:cs="Arial"/>
        <w:sz w:val="20"/>
      </w:rPr>
      <w:t>04</w:t>
    </w:r>
    <w:r w:rsidRPr="00007229">
      <w:rPr>
        <w:rFonts w:ascii="Arial" w:hAnsi="Arial" w:cs="Arial"/>
        <w:sz w:val="20"/>
      </w:rPr>
      <w:t xml:space="preserve"> Nov 202</w:t>
    </w:r>
    <w:r w:rsidRPr="00007229" w:rsidR="00007229">
      <w:rPr>
        <w:rFonts w:ascii="Arial" w:hAnsi="Arial" w:cs="Arial"/>
        <w:sz w:val="20"/>
      </w:rPr>
      <w:t>5</w:t>
    </w:r>
    <w:r w:rsidRPr="00007229">
      <w:rPr>
        <w:rFonts w:ascii="Arial" w:hAnsi="Arial" w:cs="Arial"/>
        <w:sz w:val="20"/>
      </w:rPr>
      <w:t>)</w:t>
    </w:r>
    <w:r w:rsidRPr="00007229">
      <w:rPr>
        <w:rFonts w:ascii="Arial" w:hAnsi="Arial" w:cs="Arial"/>
        <w:sz w:val="20"/>
      </w:rPr>
      <w:tab/>
      <w:t xml:space="preserve">Version: </w:t>
    </w:r>
    <w:r w:rsidRPr="00007229" w:rsidR="00007229">
      <w:rPr>
        <w:rFonts w:ascii="Arial" w:hAnsi="Arial" w:cs="Arial"/>
        <w:sz w:val="20"/>
      </w:rPr>
      <w:t>4</w:t>
    </w:r>
    <w:r w:rsidRPr="00007229">
      <w:rPr>
        <w:rFonts w:ascii="Arial" w:hAnsi="Arial" w:cs="Arial"/>
        <w:sz w:val="20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16DD" w14:paraId="1611614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16DD" w14:paraId="16116149" w14:textId="77777777">
    <w:pPr>
      <w:pStyle w:val="Header"/>
      <w:tabs>
        <w:tab w:val="clear" w:pos="8640"/>
        <w:tab w:val="right" w:pos="9990"/>
      </w:tabs>
      <w:ind w:hanging="450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16DD" w14:paraId="1611614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4F47715"/>
    <w:multiLevelType w:val="singleLevel"/>
    <w:tmpl w:val="793E9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>
    <w:nsid w:val="2864421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D227657"/>
    <w:multiLevelType w:val="singleLevel"/>
    <w:tmpl w:val="361EA33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8"/>
      </w:rPr>
    </w:lvl>
  </w:abstractNum>
  <w:abstractNum w:abstractNumId="3">
    <w:nsid w:val="6F240602"/>
    <w:multiLevelType w:val="singleLevel"/>
    <w:tmpl w:val="B2341EE0"/>
    <w:lvl w:ilvl="0">
      <w:start w:val="3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b w:val="0"/>
        <w:i w:val="0"/>
      </w:rPr>
    </w:lvl>
  </w:abstractNum>
  <w:num w:numId="1" w16cid:durableId="902956053">
    <w:abstractNumId w:val="2"/>
  </w:num>
  <w:num w:numId="2" w16cid:durableId="1854420757">
    <w:abstractNumId w:val="3"/>
  </w:num>
  <w:num w:numId="3" w16cid:durableId="1629317702">
    <w:abstractNumId w:val="1"/>
  </w:num>
  <w:num w:numId="4" w16cid:durableId="99230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name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75558E"/>
    <w:rsid w:val="00007229"/>
    <w:rsid w:val="00041BF8"/>
    <w:rsid w:val="001765A6"/>
    <w:rsid w:val="00186333"/>
    <w:rsid w:val="00243304"/>
    <w:rsid w:val="003A4BFE"/>
    <w:rsid w:val="003B28AC"/>
    <w:rsid w:val="003C16DD"/>
    <w:rsid w:val="00426338"/>
    <w:rsid w:val="0058691A"/>
    <w:rsid w:val="005B2807"/>
    <w:rsid w:val="005D2B4C"/>
    <w:rsid w:val="00742DC3"/>
    <w:rsid w:val="0075558E"/>
    <w:rsid w:val="00813117"/>
    <w:rsid w:val="008E0B8B"/>
    <w:rsid w:val="00A90A61"/>
    <w:rsid w:val="00A92E83"/>
    <w:rsid w:val="00C45BB1"/>
    <w:rsid w:val="00CB5B0E"/>
    <w:rsid w:val="00DE3C77"/>
    <w:rsid w:val="00F82F06"/>
    <w:rsid w:val="00FB4655"/>
  </w:rsids>
  <w:docVars>
    <w:docVar w:name="Version" w:val="2"/>
  </w:docVars>
  <m:mathPr>
    <m:mathFont m:val="Cambria Math"/>
    <m:wrapRight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6116112"/>
  <w15:docId w15:val="{E3F2C0CA-6995-47C9-8944-93E4F6E87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4C8C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CF4C8C"/>
    <w:pPr>
      <w:keepNext/>
      <w:tabs>
        <w:tab w:val="left" w:pos="1080"/>
      </w:tabs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CF4C8C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CF4C8C"/>
    <w:pPr>
      <w:keepNext/>
      <w:spacing w:before="240"/>
      <w:ind w:right="-720" w:hanging="360"/>
      <w:outlineLvl w:val="2"/>
    </w:pPr>
    <w:rPr>
      <w:rFonts w:ascii="Arial Black" w:hAnsi="Arial Black"/>
      <w:sz w:val="28"/>
    </w:rPr>
  </w:style>
  <w:style w:type="paragraph" w:styleId="Heading4">
    <w:name w:val="heading 4"/>
    <w:basedOn w:val="Normal"/>
    <w:next w:val="Normal"/>
    <w:qFormat/>
    <w:rsid w:val="00CF4C8C"/>
    <w:pPr>
      <w:keepNext/>
      <w:ind w:right="-720"/>
      <w:outlineLvl w:val="3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CF4C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CF4C8C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CF4C8C"/>
    <w:pPr>
      <w:ind w:hanging="360"/>
    </w:pPr>
    <w:rPr>
      <w:rFonts w:ascii="Arial Black" w:hAnsi="Arial Black"/>
      <w:b/>
    </w:rPr>
  </w:style>
  <w:style w:type="character" w:styleId="PageNumber">
    <w:name w:val="page number"/>
    <w:basedOn w:val="DefaultParagraphFont"/>
    <w:semiHidden/>
    <w:rsid w:val="00CF4C8C"/>
  </w:style>
  <w:style w:type="paragraph" w:styleId="BalloonText">
    <w:name w:val="Balloon Text"/>
    <w:basedOn w:val="Normal"/>
    <w:link w:val="BalloonTextChar"/>
    <w:uiPriority w:val="99"/>
    <w:semiHidden/>
    <w:unhideWhenUsed/>
    <w:rsid w:val="00A43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43FD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E3C77"/>
    <w:pPr>
      <w:spacing w:before="100" w:beforeAutospacing="1" w:after="100" w:afterAutospacing="1"/>
    </w:pPr>
    <w:rPr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footer" Target="footer2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pscott\Application%20Data\Microsoft\Templates\Forms\L&amp;A%20Patient%20Form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L&amp;A Patient Form</Template>
  <TotalTime>100</TotalTime>
  <Pages>1</Pages>
  <Words>254</Words>
  <Characters>2153</Characters>
  <Application>Microsoft Office Word</Application>
  <DocSecurity>0</DocSecurity>
  <Lines>56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 &amp; A County General Hospital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pscott</dc:creator>
  <cp:lastModifiedBy>Millard, Tania</cp:lastModifiedBy>
  <cp:revision>11</cp:revision>
  <cp:lastPrinted>2013-05-22T14:22:00Z</cp:lastPrinted>
  <dcterms:created xsi:type="dcterms:W3CDTF">2013-05-27T17:39:00Z</dcterms:created>
  <dcterms:modified xsi:type="dcterms:W3CDTF">2025-11-04T14:48:00Z</dcterms:modified>
</cp:coreProperties>
</file>